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43D" w:rsidRPr="000D70D0" w:rsidRDefault="00AA243D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center"/>
        <w:rPr>
          <w:rFonts w:ascii="Monotype Corsiva" w:hAnsi="Monotype Corsiva"/>
          <w:b/>
          <w:bCs/>
          <w:sz w:val="40"/>
          <w:szCs w:val="40"/>
          <w:lang w:eastAsia="ru-RU"/>
        </w:rPr>
      </w:pPr>
      <w:r w:rsidRPr="000D70D0">
        <w:rPr>
          <w:rFonts w:ascii="Monotype Corsiva" w:hAnsi="Monotype Corsiva"/>
          <w:b/>
          <w:bCs/>
          <w:sz w:val="40"/>
          <w:szCs w:val="40"/>
          <w:lang w:eastAsia="ru-RU"/>
        </w:rPr>
        <w:t>Правила Дорожного Движения необходимо знать всем!</w:t>
      </w:r>
    </w:p>
    <w:p w:rsidR="00AA243D" w:rsidRPr="000D70D0" w:rsidRDefault="00AA243D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center"/>
        <w:rPr>
          <w:rFonts w:ascii="Monotype Corsiva" w:hAnsi="Monotype Corsiva"/>
          <w:b/>
          <w:bCs/>
          <w:sz w:val="40"/>
          <w:szCs w:val="40"/>
          <w:lang w:eastAsia="ru-RU"/>
        </w:rPr>
      </w:pPr>
    </w:p>
    <w:p w:rsidR="00AA243D" w:rsidRDefault="00AA243D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u w:val="single"/>
          <w:lang w:eastAsia="ru-RU"/>
        </w:rPr>
      </w:pPr>
      <w:r w:rsidRPr="000D70D0">
        <w:rPr>
          <w:rFonts w:ascii="Times New Roman" w:hAnsi="Times New Roman"/>
          <w:b/>
          <w:bCs/>
          <w:i/>
          <w:sz w:val="28"/>
          <w:szCs w:val="28"/>
          <w:u w:val="single"/>
          <w:lang w:eastAsia="ru-RU"/>
        </w:rPr>
        <w:t>Восемь основных правил безопасного поведения на дороге для пешеходов:</w:t>
      </w:r>
    </w:p>
    <w:p w:rsidR="00AA243D" w:rsidRPr="000D70D0" w:rsidRDefault="00AA243D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AA243D" w:rsidRPr="008756EE" w:rsidRDefault="00AA243D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0D70D0">
        <w:rPr>
          <w:rFonts w:ascii="Times New Roman" w:hAnsi="Times New Roman"/>
          <w:bCs/>
          <w:color w:val="000000"/>
          <w:sz w:val="28"/>
          <w:szCs w:val="28"/>
          <w:lang w:eastAsia="ru-RU"/>
        </w:rPr>
        <w:t>1.</w:t>
      </w:r>
      <w:r w:rsidRPr="008756E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756EE">
        <w:rPr>
          <w:rFonts w:ascii="Times New Roman" w:hAnsi="Times New Roman"/>
          <w:bCs/>
          <w:color w:val="000000"/>
          <w:sz w:val="28"/>
          <w:szCs w:val="28"/>
          <w:lang w:eastAsia="ru-RU"/>
        </w:rPr>
        <w:t>Никогда не выбегайте на дорогу перед приближающимся автомобилем. Водитель не может остановить машину сразу.</w:t>
      </w:r>
    </w:p>
    <w:p w:rsidR="00AA243D" w:rsidRPr="008756EE" w:rsidRDefault="00AA243D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8756EE">
        <w:rPr>
          <w:rFonts w:ascii="Times New Roman" w:hAnsi="Times New Roman"/>
          <w:bCs/>
          <w:color w:val="000000"/>
          <w:sz w:val="28"/>
          <w:szCs w:val="28"/>
          <w:lang w:eastAsia="ru-RU"/>
        </w:rPr>
        <w:t>2. Выходите на проезжую часть, только убедившись в отсутствии приближающегося транспорта и слева, и справа.</w:t>
      </w:r>
    </w:p>
    <w:p w:rsidR="00AA243D" w:rsidRPr="008756EE" w:rsidRDefault="00AA243D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8756EE">
        <w:rPr>
          <w:rFonts w:ascii="Times New Roman" w:hAnsi="Times New Roman"/>
          <w:bCs/>
          <w:color w:val="000000"/>
          <w:sz w:val="28"/>
          <w:szCs w:val="28"/>
          <w:lang w:eastAsia="ru-RU"/>
        </w:rPr>
        <w:t>3. Очень опасен выход из-за стоящих у тротуара автомашин – они закрывают Вам обзор дороги. Сначала нужно выглянуть на дорогу и оценить обстановку на ней и только убедившись в безопасности переходите ее.</w:t>
      </w:r>
    </w:p>
    <w:p w:rsidR="00AA243D" w:rsidRPr="008756EE" w:rsidRDefault="00AA243D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8756EE">
        <w:rPr>
          <w:rFonts w:ascii="Times New Roman" w:hAnsi="Times New Roman"/>
          <w:bCs/>
          <w:color w:val="000000"/>
          <w:sz w:val="28"/>
          <w:szCs w:val="28"/>
          <w:lang w:eastAsia="ru-RU"/>
        </w:rPr>
        <w:t>4. При выходе из автобуса не выбегайте из-за него на дорогу. Подождите, пока он отъедет и только потом, убедившись в отсутствии машин, переходите дорогу.</w:t>
      </w:r>
    </w:p>
    <w:p w:rsidR="00AA243D" w:rsidRPr="008756EE" w:rsidRDefault="00AA243D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8756EE">
        <w:rPr>
          <w:rFonts w:ascii="Times New Roman" w:hAnsi="Times New Roman"/>
          <w:bCs/>
          <w:color w:val="000000"/>
          <w:sz w:val="28"/>
          <w:szCs w:val="28"/>
          <w:lang w:eastAsia="ru-RU"/>
        </w:rPr>
        <w:t>5. При выходе из автобуса пройдите на тротуар, дойдите до ближайшего пешеходного перехода и перейдите проезжую часть.</w:t>
      </w:r>
    </w:p>
    <w:p w:rsidR="00AA243D" w:rsidRPr="008756EE" w:rsidRDefault="00AA243D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8756EE">
        <w:rPr>
          <w:rFonts w:ascii="Times New Roman" w:hAnsi="Times New Roman"/>
          <w:bCs/>
          <w:color w:val="000000"/>
          <w:sz w:val="28"/>
          <w:szCs w:val="28"/>
          <w:lang w:eastAsia="ru-RU"/>
        </w:rPr>
        <w:t>6. Не выбегайте на дорогу вне зоны пешеходного перехода – в этом месте водитель не ожидает пешеходов и не сможет мгновенно остановить автомобиль.</w:t>
      </w:r>
    </w:p>
    <w:p w:rsidR="00AA243D" w:rsidRPr="008756EE" w:rsidRDefault="00AA243D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8756EE">
        <w:rPr>
          <w:rFonts w:ascii="Times New Roman" w:hAnsi="Times New Roman"/>
          <w:bCs/>
          <w:color w:val="000000"/>
          <w:sz w:val="28"/>
          <w:szCs w:val="28"/>
          <w:lang w:eastAsia="ru-RU"/>
        </w:rPr>
        <w:t>7. Нельзя выезжать на проезжую часть на скейтах и роликовых коньках.</w:t>
      </w:r>
    </w:p>
    <w:p w:rsidR="00AA243D" w:rsidRPr="008756EE" w:rsidRDefault="00AA243D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8756EE">
        <w:rPr>
          <w:rFonts w:ascii="Times New Roman" w:hAnsi="Times New Roman"/>
          <w:bCs/>
          <w:color w:val="000000"/>
          <w:sz w:val="28"/>
          <w:szCs w:val="28"/>
          <w:lang w:eastAsia="ru-RU"/>
        </w:rPr>
        <w:t>8. Опасно играть в мяч и другие игры рядом с проезжей частью. Лучше это делать во дворе или на детской площадке.</w:t>
      </w:r>
    </w:p>
    <w:p w:rsidR="00AA243D" w:rsidRPr="008756EE" w:rsidRDefault="00AA243D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Times New Roman" w:hAnsi="Times New Roman"/>
          <w:b/>
          <w:bCs/>
          <w:color w:val="0070C0"/>
          <w:sz w:val="28"/>
          <w:szCs w:val="28"/>
          <w:lang w:eastAsia="ru-RU"/>
        </w:rPr>
      </w:pPr>
    </w:p>
    <w:p w:rsidR="00AA243D" w:rsidRDefault="00AA243D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bCs/>
          <w:i/>
          <w:sz w:val="28"/>
          <w:szCs w:val="28"/>
          <w:u w:val="single"/>
          <w:lang w:eastAsia="ru-RU"/>
        </w:rPr>
        <w:t>четыре</w:t>
      </w:r>
      <w:r w:rsidRPr="000D70D0">
        <w:rPr>
          <w:rFonts w:ascii="Times New Roman" w:hAnsi="Times New Roman"/>
          <w:b/>
          <w:bCs/>
          <w:i/>
          <w:sz w:val="28"/>
          <w:szCs w:val="28"/>
          <w:u w:val="single"/>
          <w:lang w:eastAsia="ru-RU"/>
        </w:rPr>
        <w:t xml:space="preserve"> основных правил</w:t>
      </w:r>
      <w:r>
        <w:rPr>
          <w:rFonts w:ascii="Times New Roman" w:hAnsi="Times New Roman"/>
          <w:b/>
          <w:bCs/>
          <w:i/>
          <w:sz w:val="28"/>
          <w:szCs w:val="28"/>
          <w:u w:val="single"/>
          <w:lang w:eastAsia="ru-RU"/>
        </w:rPr>
        <w:t xml:space="preserve">а </w:t>
      </w:r>
      <w:r w:rsidRPr="000D70D0">
        <w:rPr>
          <w:rFonts w:ascii="Times New Roman" w:hAnsi="Times New Roman"/>
          <w:b/>
          <w:bCs/>
          <w:i/>
          <w:sz w:val="28"/>
          <w:szCs w:val="28"/>
          <w:u w:val="single"/>
          <w:lang w:eastAsia="ru-RU"/>
        </w:rPr>
        <w:t>для велосипедистов:</w:t>
      </w:r>
    </w:p>
    <w:p w:rsidR="00AA243D" w:rsidRPr="000D70D0" w:rsidRDefault="00AA243D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AA243D" w:rsidRPr="000D70D0" w:rsidRDefault="00AA243D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hAnsi="Arial" w:cs="Arial"/>
          <w:sz w:val="28"/>
          <w:szCs w:val="28"/>
          <w:lang w:eastAsia="ru-RU"/>
        </w:rPr>
      </w:pPr>
      <w:r w:rsidRPr="000D70D0">
        <w:rPr>
          <w:rFonts w:ascii="Times New Roman" w:hAnsi="Times New Roman"/>
          <w:bCs/>
          <w:sz w:val="28"/>
          <w:szCs w:val="28"/>
          <w:lang w:eastAsia="ru-RU"/>
        </w:rPr>
        <w:t>1. Нельзя выезжать на проезжую часть на велосипедах детям до 14 лет.</w:t>
      </w:r>
    </w:p>
    <w:p w:rsidR="00AA243D" w:rsidRPr="000D70D0" w:rsidRDefault="00AA243D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hAnsi="Arial" w:cs="Arial"/>
          <w:sz w:val="28"/>
          <w:szCs w:val="28"/>
          <w:lang w:eastAsia="ru-RU"/>
        </w:rPr>
      </w:pPr>
      <w:r w:rsidRPr="000D70D0">
        <w:rPr>
          <w:rFonts w:ascii="Times New Roman" w:hAnsi="Times New Roman"/>
          <w:bCs/>
          <w:sz w:val="28"/>
          <w:szCs w:val="28"/>
          <w:lang w:eastAsia="ru-RU"/>
        </w:rPr>
        <w:t xml:space="preserve">2. Детям старше 14 лет и знающим Правила дорожного движения можно ездить на велосипеде на расстоянии не более </w:t>
      </w:r>
      <w:smartTag w:uri="urn:schemas-microsoft-com:office:smarttags" w:element="metricconverter">
        <w:smartTagPr>
          <w:attr w:name="ProductID" w:val="1 метра"/>
        </w:smartTagPr>
        <w:r w:rsidRPr="000D70D0">
          <w:rPr>
            <w:rFonts w:ascii="Times New Roman" w:hAnsi="Times New Roman"/>
            <w:bCs/>
            <w:sz w:val="28"/>
            <w:szCs w:val="28"/>
            <w:lang w:eastAsia="ru-RU"/>
          </w:rPr>
          <w:t>1 метра</w:t>
        </w:r>
      </w:smartTag>
      <w:r w:rsidRPr="000D70D0">
        <w:rPr>
          <w:rFonts w:ascii="Times New Roman" w:hAnsi="Times New Roman"/>
          <w:bCs/>
          <w:sz w:val="28"/>
          <w:szCs w:val="28"/>
          <w:lang w:eastAsia="ru-RU"/>
        </w:rPr>
        <w:t xml:space="preserve"> от тротуара.</w:t>
      </w:r>
    </w:p>
    <w:p w:rsidR="00AA243D" w:rsidRPr="000D70D0" w:rsidRDefault="00AA243D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hAnsi="Arial" w:cs="Arial"/>
          <w:sz w:val="28"/>
          <w:szCs w:val="28"/>
          <w:lang w:eastAsia="ru-RU"/>
        </w:rPr>
      </w:pPr>
      <w:r w:rsidRPr="000D70D0">
        <w:rPr>
          <w:rFonts w:ascii="Times New Roman" w:hAnsi="Times New Roman"/>
          <w:bCs/>
          <w:sz w:val="28"/>
          <w:szCs w:val="28"/>
          <w:lang w:eastAsia="ru-RU"/>
        </w:rPr>
        <w:t>3. Нельзя перевозить пассажиров на раме или на багажнике.</w:t>
      </w:r>
    </w:p>
    <w:p w:rsidR="00AA243D" w:rsidRPr="000D70D0" w:rsidRDefault="00AA243D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4</w:t>
      </w:r>
      <w:r w:rsidRPr="000D70D0">
        <w:rPr>
          <w:rFonts w:ascii="Times New Roman" w:hAnsi="Times New Roman"/>
          <w:bCs/>
          <w:sz w:val="28"/>
          <w:szCs w:val="28"/>
          <w:lang w:eastAsia="ru-RU"/>
        </w:rPr>
        <w:t xml:space="preserve">. По пешеходному переходу нужно двигаться только пешком, ведя велосипед за руль. </w:t>
      </w:r>
    </w:p>
    <w:p w:rsidR="00AA243D" w:rsidRPr="008756EE" w:rsidRDefault="00AA243D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Times New Roman" w:hAnsi="Times New Roman"/>
          <w:bCs/>
          <w:color w:val="C00000"/>
          <w:sz w:val="28"/>
          <w:szCs w:val="28"/>
          <w:lang w:eastAsia="ru-RU"/>
        </w:rPr>
      </w:pPr>
    </w:p>
    <w:p w:rsidR="00AA243D" w:rsidRDefault="00AA243D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</w:pPr>
      <w:r w:rsidRPr="00A3512E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25" type="#_x0000_t75" style="width:148.5pt;height:122.25pt;visibility:visible">
            <v:imagedata r:id="rId4" o:title=""/>
          </v:shape>
        </w:pict>
      </w:r>
      <w:r>
        <w:rPr>
          <w:rFonts w:ascii="Arial" w:hAnsi="Arial" w:cs="Arial"/>
          <w:noProof/>
          <w:color w:val="000000"/>
          <w:lang w:eastAsia="ru-RU"/>
        </w:rPr>
        <w:t xml:space="preserve">                                       </w:t>
      </w:r>
      <w:r w:rsidRPr="00A3512E">
        <w:rPr>
          <w:rFonts w:ascii="Arial" w:hAnsi="Arial" w:cs="Arial"/>
          <w:noProof/>
          <w:color w:val="000000"/>
          <w:lang w:eastAsia="ru-RU"/>
        </w:rPr>
        <w:pict>
          <v:shape id="_x0000_i1026" type="#_x0000_t75" alt="Описание: baby08" style="width:165.75pt;height:138.75pt;visibility:visible">
            <v:imagedata r:id="rId5" o:title=""/>
            <o:lock v:ext="edit" cropping="t"/>
          </v:shape>
        </w:pict>
      </w:r>
    </w:p>
    <w:p w:rsidR="00AA243D" w:rsidRDefault="00AA243D" w:rsidP="000D70D0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jc w:val="center"/>
      </w:pPr>
      <w:r>
        <w:rPr>
          <w:rFonts w:ascii="Monotype Corsiva" w:hAnsi="Monotype Corsiva"/>
          <w:b/>
          <w:sz w:val="36"/>
          <w:szCs w:val="36"/>
        </w:rPr>
        <w:t xml:space="preserve">ОГИБДД </w:t>
      </w:r>
      <w:r w:rsidRPr="000D70D0">
        <w:rPr>
          <w:rFonts w:ascii="Monotype Corsiva" w:hAnsi="Monotype Corsiva"/>
          <w:b/>
          <w:sz w:val="36"/>
          <w:szCs w:val="36"/>
        </w:rPr>
        <w:t xml:space="preserve">МВД РОССИИ ПО </w:t>
      </w:r>
      <w:r>
        <w:rPr>
          <w:rFonts w:ascii="Monotype Corsiva" w:hAnsi="Monotype Corsiva"/>
          <w:b/>
          <w:sz w:val="36"/>
          <w:szCs w:val="36"/>
        </w:rPr>
        <w:t>ЦЕНТРАЛЬНОМУ</w:t>
      </w:r>
      <w:r w:rsidRPr="000D70D0">
        <w:rPr>
          <w:rFonts w:ascii="Monotype Corsiva" w:hAnsi="Monotype Corsiva"/>
          <w:b/>
          <w:sz w:val="36"/>
          <w:szCs w:val="36"/>
        </w:rPr>
        <w:t xml:space="preserve"> РАЙОНУ</w:t>
      </w:r>
    </w:p>
    <w:sectPr w:rsidR="00AA243D" w:rsidSect="000D70D0">
      <w:pgSz w:w="11906" w:h="16838"/>
      <w:pgMar w:top="709" w:right="850" w:bottom="709" w:left="1701" w:header="708" w:footer="708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56EE"/>
    <w:rsid w:val="00000985"/>
    <w:rsid w:val="00000A9D"/>
    <w:rsid w:val="00001151"/>
    <w:rsid w:val="0000206D"/>
    <w:rsid w:val="000035BB"/>
    <w:rsid w:val="0000512F"/>
    <w:rsid w:val="000056B5"/>
    <w:rsid w:val="00005BC1"/>
    <w:rsid w:val="00011B60"/>
    <w:rsid w:val="00015276"/>
    <w:rsid w:val="00016E31"/>
    <w:rsid w:val="00016EA1"/>
    <w:rsid w:val="00016FEA"/>
    <w:rsid w:val="00017F78"/>
    <w:rsid w:val="00021D82"/>
    <w:rsid w:val="00022304"/>
    <w:rsid w:val="00024212"/>
    <w:rsid w:val="00026316"/>
    <w:rsid w:val="00026D02"/>
    <w:rsid w:val="000309BA"/>
    <w:rsid w:val="00031C4D"/>
    <w:rsid w:val="00032626"/>
    <w:rsid w:val="00033F52"/>
    <w:rsid w:val="000346A6"/>
    <w:rsid w:val="000357D1"/>
    <w:rsid w:val="00040864"/>
    <w:rsid w:val="000425F0"/>
    <w:rsid w:val="000501A3"/>
    <w:rsid w:val="00055184"/>
    <w:rsid w:val="000574E8"/>
    <w:rsid w:val="000623DD"/>
    <w:rsid w:val="000628FD"/>
    <w:rsid w:val="00065E90"/>
    <w:rsid w:val="00067FAE"/>
    <w:rsid w:val="00071447"/>
    <w:rsid w:val="00071769"/>
    <w:rsid w:val="00072BDE"/>
    <w:rsid w:val="0007696F"/>
    <w:rsid w:val="00080C30"/>
    <w:rsid w:val="000815DA"/>
    <w:rsid w:val="00083295"/>
    <w:rsid w:val="000833B0"/>
    <w:rsid w:val="00083A3F"/>
    <w:rsid w:val="00084719"/>
    <w:rsid w:val="00084AF2"/>
    <w:rsid w:val="000857F5"/>
    <w:rsid w:val="0008593B"/>
    <w:rsid w:val="00090626"/>
    <w:rsid w:val="00090D8D"/>
    <w:rsid w:val="00091130"/>
    <w:rsid w:val="00091172"/>
    <w:rsid w:val="0009134B"/>
    <w:rsid w:val="00091DF9"/>
    <w:rsid w:val="00093338"/>
    <w:rsid w:val="00094B63"/>
    <w:rsid w:val="0009560F"/>
    <w:rsid w:val="00095B1A"/>
    <w:rsid w:val="00097C65"/>
    <w:rsid w:val="000A391B"/>
    <w:rsid w:val="000A3ACB"/>
    <w:rsid w:val="000A3B00"/>
    <w:rsid w:val="000A59B4"/>
    <w:rsid w:val="000B0A60"/>
    <w:rsid w:val="000B1158"/>
    <w:rsid w:val="000B694E"/>
    <w:rsid w:val="000B6ACE"/>
    <w:rsid w:val="000B7180"/>
    <w:rsid w:val="000C009D"/>
    <w:rsid w:val="000C31C5"/>
    <w:rsid w:val="000C31DA"/>
    <w:rsid w:val="000D052D"/>
    <w:rsid w:val="000D11E2"/>
    <w:rsid w:val="000D2074"/>
    <w:rsid w:val="000D2E93"/>
    <w:rsid w:val="000D3C05"/>
    <w:rsid w:val="000D4AED"/>
    <w:rsid w:val="000D6D21"/>
    <w:rsid w:val="000D70D0"/>
    <w:rsid w:val="000E0127"/>
    <w:rsid w:val="000E1FD5"/>
    <w:rsid w:val="000E4553"/>
    <w:rsid w:val="000E6F75"/>
    <w:rsid w:val="000F2D4D"/>
    <w:rsid w:val="000F3BED"/>
    <w:rsid w:val="000F46C5"/>
    <w:rsid w:val="000F5EC1"/>
    <w:rsid w:val="000F7EB7"/>
    <w:rsid w:val="00100780"/>
    <w:rsid w:val="0010473E"/>
    <w:rsid w:val="00104EBA"/>
    <w:rsid w:val="00104F73"/>
    <w:rsid w:val="0010586F"/>
    <w:rsid w:val="00106127"/>
    <w:rsid w:val="00106832"/>
    <w:rsid w:val="001122BB"/>
    <w:rsid w:val="00113BB9"/>
    <w:rsid w:val="001140CD"/>
    <w:rsid w:val="00117CB6"/>
    <w:rsid w:val="0012276F"/>
    <w:rsid w:val="00125F0C"/>
    <w:rsid w:val="00126113"/>
    <w:rsid w:val="00126B95"/>
    <w:rsid w:val="00132A59"/>
    <w:rsid w:val="00135099"/>
    <w:rsid w:val="001357E2"/>
    <w:rsid w:val="001359C3"/>
    <w:rsid w:val="00136FF3"/>
    <w:rsid w:val="001378A4"/>
    <w:rsid w:val="001416A1"/>
    <w:rsid w:val="0014184E"/>
    <w:rsid w:val="00144056"/>
    <w:rsid w:val="00144628"/>
    <w:rsid w:val="00147672"/>
    <w:rsid w:val="00147BA6"/>
    <w:rsid w:val="0015327C"/>
    <w:rsid w:val="0015650B"/>
    <w:rsid w:val="00161709"/>
    <w:rsid w:val="00163527"/>
    <w:rsid w:val="00164B03"/>
    <w:rsid w:val="00166086"/>
    <w:rsid w:val="001668BA"/>
    <w:rsid w:val="00166BFB"/>
    <w:rsid w:val="00171891"/>
    <w:rsid w:val="001732FE"/>
    <w:rsid w:val="00173DE2"/>
    <w:rsid w:val="0017419F"/>
    <w:rsid w:val="00174B3A"/>
    <w:rsid w:val="001758C0"/>
    <w:rsid w:val="00175F4C"/>
    <w:rsid w:val="00180B37"/>
    <w:rsid w:val="001810C8"/>
    <w:rsid w:val="00181ADF"/>
    <w:rsid w:val="00182009"/>
    <w:rsid w:val="00185301"/>
    <w:rsid w:val="0018615B"/>
    <w:rsid w:val="001863CF"/>
    <w:rsid w:val="00186D03"/>
    <w:rsid w:val="00187C21"/>
    <w:rsid w:val="00190232"/>
    <w:rsid w:val="00192806"/>
    <w:rsid w:val="001929C0"/>
    <w:rsid w:val="00192D82"/>
    <w:rsid w:val="00193B27"/>
    <w:rsid w:val="00195545"/>
    <w:rsid w:val="001958C7"/>
    <w:rsid w:val="001A0D4D"/>
    <w:rsid w:val="001A1E4B"/>
    <w:rsid w:val="001A20EF"/>
    <w:rsid w:val="001A2994"/>
    <w:rsid w:val="001A4553"/>
    <w:rsid w:val="001A4DD4"/>
    <w:rsid w:val="001A5076"/>
    <w:rsid w:val="001B0608"/>
    <w:rsid w:val="001B1CEE"/>
    <w:rsid w:val="001B3601"/>
    <w:rsid w:val="001B6447"/>
    <w:rsid w:val="001C03A5"/>
    <w:rsid w:val="001C044A"/>
    <w:rsid w:val="001C10C0"/>
    <w:rsid w:val="001C222C"/>
    <w:rsid w:val="001C2613"/>
    <w:rsid w:val="001C5905"/>
    <w:rsid w:val="001D165E"/>
    <w:rsid w:val="001D2C76"/>
    <w:rsid w:val="001D3CC3"/>
    <w:rsid w:val="001D74D6"/>
    <w:rsid w:val="001E3E2A"/>
    <w:rsid w:val="001F0248"/>
    <w:rsid w:val="001F0BB9"/>
    <w:rsid w:val="001F0CDC"/>
    <w:rsid w:val="001F0DCD"/>
    <w:rsid w:val="001F26F8"/>
    <w:rsid w:val="001F329F"/>
    <w:rsid w:val="001F4736"/>
    <w:rsid w:val="001F6E46"/>
    <w:rsid w:val="001F707D"/>
    <w:rsid w:val="00204DB2"/>
    <w:rsid w:val="002078EF"/>
    <w:rsid w:val="00210E10"/>
    <w:rsid w:val="00212FEB"/>
    <w:rsid w:val="00213436"/>
    <w:rsid w:val="002147A0"/>
    <w:rsid w:val="00214D88"/>
    <w:rsid w:val="00215BF1"/>
    <w:rsid w:val="0021781B"/>
    <w:rsid w:val="002179C3"/>
    <w:rsid w:val="00220584"/>
    <w:rsid w:val="00224718"/>
    <w:rsid w:val="00231C76"/>
    <w:rsid w:val="0023219D"/>
    <w:rsid w:val="002352E9"/>
    <w:rsid w:val="002367E2"/>
    <w:rsid w:val="00240C39"/>
    <w:rsid w:val="002442F2"/>
    <w:rsid w:val="00244EAA"/>
    <w:rsid w:val="002458C7"/>
    <w:rsid w:val="00252120"/>
    <w:rsid w:val="00252BC5"/>
    <w:rsid w:val="00252DC5"/>
    <w:rsid w:val="00254AD9"/>
    <w:rsid w:val="00254DBD"/>
    <w:rsid w:val="00256933"/>
    <w:rsid w:val="00257F84"/>
    <w:rsid w:val="002664AA"/>
    <w:rsid w:val="00267159"/>
    <w:rsid w:val="002705BF"/>
    <w:rsid w:val="00270DFD"/>
    <w:rsid w:val="002738B7"/>
    <w:rsid w:val="0027527F"/>
    <w:rsid w:val="00275B13"/>
    <w:rsid w:val="002773EE"/>
    <w:rsid w:val="0028056B"/>
    <w:rsid w:val="0028155B"/>
    <w:rsid w:val="002821BA"/>
    <w:rsid w:val="00284141"/>
    <w:rsid w:val="00285DA1"/>
    <w:rsid w:val="00286C50"/>
    <w:rsid w:val="00287AA1"/>
    <w:rsid w:val="0029212F"/>
    <w:rsid w:val="00293831"/>
    <w:rsid w:val="00294E8E"/>
    <w:rsid w:val="002978D3"/>
    <w:rsid w:val="002A36A9"/>
    <w:rsid w:val="002A38F9"/>
    <w:rsid w:val="002A71A6"/>
    <w:rsid w:val="002A7F98"/>
    <w:rsid w:val="002B036E"/>
    <w:rsid w:val="002B1981"/>
    <w:rsid w:val="002B6472"/>
    <w:rsid w:val="002B7AD3"/>
    <w:rsid w:val="002C1055"/>
    <w:rsid w:val="002C20E8"/>
    <w:rsid w:val="002C33F1"/>
    <w:rsid w:val="002C5215"/>
    <w:rsid w:val="002C5571"/>
    <w:rsid w:val="002C66FF"/>
    <w:rsid w:val="002D0863"/>
    <w:rsid w:val="002D1A2E"/>
    <w:rsid w:val="002D211A"/>
    <w:rsid w:val="002D3135"/>
    <w:rsid w:val="002D33A7"/>
    <w:rsid w:val="002D5461"/>
    <w:rsid w:val="002D5804"/>
    <w:rsid w:val="002D7572"/>
    <w:rsid w:val="002D77E3"/>
    <w:rsid w:val="002E083A"/>
    <w:rsid w:val="002E0840"/>
    <w:rsid w:val="002E16D7"/>
    <w:rsid w:val="002E4314"/>
    <w:rsid w:val="002F05BC"/>
    <w:rsid w:val="002F122C"/>
    <w:rsid w:val="002F17D3"/>
    <w:rsid w:val="002F295C"/>
    <w:rsid w:val="002F5F8A"/>
    <w:rsid w:val="002F6D28"/>
    <w:rsid w:val="002F766E"/>
    <w:rsid w:val="00301280"/>
    <w:rsid w:val="00304485"/>
    <w:rsid w:val="003056E5"/>
    <w:rsid w:val="00305FF3"/>
    <w:rsid w:val="003063FA"/>
    <w:rsid w:val="00306C36"/>
    <w:rsid w:val="003075A1"/>
    <w:rsid w:val="0031290C"/>
    <w:rsid w:val="003133C2"/>
    <w:rsid w:val="003147BE"/>
    <w:rsid w:val="00315087"/>
    <w:rsid w:val="00317B52"/>
    <w:rsid w:val="0032217C"/>
    <w:rsid w:val="003233CE"/>
    <w:rsid w:val="00324369"/>
    <w:rsid w:val="00325491"/>
    <w:rsid w:val="003260F2"/>
    <w:rsid w:val="00326375"/>
    <w:rsid w:val="003318FC"/>
    <w:rsid w:val="00332EA6"/>
    <w:rsid w:val="003339EC"/>
    <w:rsid w:val="003362B7"/>
    <w:rsid w:val="0033699B"/>
    <w:rsid w:val="00337BF4"/>
    <w:rsid w:val="0034550A"/>
    <w:rsid w:val="003459BB"/>
    <w:rsid w:val="0034650B"/>
    <w:rsid w:val="00346938"/>
    <w:rsid w:val="003470F6"/>
    <w:rsid w:val="00347586"/>
    <w:rsid w:val="003511A8"/>
    <w:rsid w:val="00351E17"/>
    <w:rsid w:val="003537BE"/>
    <w:rsid w:val="00354072"/>
    <w:rsid w:val="00355239"/>
    <w:rsid w:val="00355435"/>
    <w:rsid w:val="00360BBE"/>
    <w:rsid w:val="003619CF"/>
    <w:rsid w:val="00362FE8"/>
    <w:rsid w:val="0036395E"/>
    <w:rsid w:val="00363CF9"/>
    <w:rsid w:val="003653C3"/>
    <w:rsid w:val="00365513"/>
    <w:rsid w:val="003661F9"/>
    <w:rsid w:val="00367D6E"/>
    <w:rsid w:val="00367EEF"/>
    <w:rsid w:val="00370651"/>
    <w:rsid w:val="00371BF2"/>
    <w:rsid w:val="0037426D"/>
    <w:rsid w:val="00374AF6"/>
    <w:rsid w:val="00380555"/>
    <w:rsid w:val="003822AB"/>
    <w:rsid w:val="003840FE"/>
    <w:rsid w:val="00387950"/>
    <w:rsid w:val="003915DA"/>
    <w:rsid w:val="00393140"/>
    <w:rsid w:val="00397AC2"/>
    <w:rsid w:val="003A2960"/>
    <w:rsid w:val="003A3AFD"/>
    <w:rsid w:val="003A3BA3"/>
    <w:rsid w:val="003A492C"/>
    <w:rsid w:val="003A7F12"/>
    <w:rsid w:val="003B69E3"/>
    <w:rsid w:val="003C1DC9"/>
    <w:rsid w:val="003C5897"/>
    <w:rsid w:val="003D1240"/>
    <w:rsid w:val="003D517A"/>
    <w:rsid w:val="003D626A"/>
    <w:rsid w:val="003E11B2"/>
    <w:rsid w:val="003E23F5"/>
    <w:rsid w:val="003E2EA7"/>
    <w:rsid w:val="003E35DF"/>
    <w:rsid w:val="003E448D"/>
    <w:rsid w:val="003E4725"/>
    <w:rsid w:val="003E4C63"/>
    <w:rsid w:val="003E5679"/>
    <w:rsid w:val="003E6CAE"/>
    <w:rsid w:val="003F26BD"/>
    <w:rsid w:val="003F7383"/>
    <w:rsid w:val="00402119"/>
    <w:rsid w:val="00402B38"/>
    <w:rsid w:val="00405730"/>
    <w:rsid w:val="004062A4"/>
    <w:rsid w:val="0040670B"/>
    <w:rsid w:val="00411B4C"/>
    <w:rsid w:val="00413706"/>
    <w:rsid w:val="00421135"/>
    <w:rsid w:val="00422031"/>
    <w:rsid w:val="00422A2A"/>
    <w:rsid w:val="00426160"/>
    <w:rsid w:val="00427D0C"/>
    <w:rsid w:val="004326D4"/>
    <w:rsid w:val="00432983"/>
    <w:rsid w:val="00432C91"/>
    <w:rsid w:val="004338C0"/>
    <w:rsid w:val="004352CB"/>
    <w:rsid w:val="004357C2"/>
    <w:rsid w:val="0043747A"/>
    <w:rsid w:val="0043793E"/>
    <w:rsid w:val="00437BAC"/>
    <w:rsid w:val="0044407F"/>
    <w:rsid w:val="004440D0"/>
    <w:rsid w:val="00444626"/>
    <w:rsid w:val="00445331"/>
    <w:rsid w:val="00445D41"/>
    <w:rsid w:val="00446956"/>
    <w:rsid w:val="00446DAF"/>
    <w:rsid w:val="004477D5"/>
    <w:rsid w:val="0044796E"/>
    <w:rsid w:val="00450539"/>
    <w:rsid w:val="004516AA"/>
    <w:rsid w:val="004521E7"/>
    <w:rsid w:val="004539A0"/>
    <w:rsid w:val="00454637"/>
    <w:rsid w:val="00456B4D"/>
    <w:rsid w:val="0046026F"/>
    <w:rsid w:val="0046670B"/>
    <w:rsid w:val="00470C36"/>
    <w:rsid w:val="00472256"/>
    <w:rsid w:val="0047323B"/>
    <w:rsid w:val="0047442F"/>
    <w:rsid w:val="00474B25"/>
    <w:rsid w:val="004757FF"/>
    <w:rsid w:val="00481E55"/>
    <w:rsid w:val="00481EBB"/>
    <w:rsid w:val="00482046"/>
    <w:rsid w:val="00484782"/>
    <w:rsid w:val="00485126"/>
    <w:rsid w:val="0048517B"/>
    <w:rsid w:val="004857E9"/>
    <w:rsid w:val="004860C2"/>
    <w:rsid w:val="004875BB"/>
    <w:rsid w:val="0049006F"/>
    <w:rsid w:val="00490F6B"/>
    <w:rsid w:val="0049171B"/>
    <w:rsid w:val="00492537"/>
    <w:rsid w:val="004929BC"/>
    <w:rsid w:val="00493558"/>
    <w:rsid w:val="00493A82"/>
    <w:rsid w:val="0049619B"/>
    <w:rsid w:val="00496BF6"/>
    <w:rsid w:val="004A100C"/>
    <w:rsid w:val="004A24D0"/>
    <w:rsid w:val="004A3172"/>
    <w:rsid w:val="004A363E"/>
    <w:rsid w:val="004A4386"/>
    <w:rsid w:val="004A769A"/>
    <w:rsid w:val="004A7E42"/>
    <w:rsid w:val="004B1284"/>
    <w:rsid w:val="004B22F2"/>
    <w:rsid w:val="004B4C5F"/>
    <w:rsid w:val="004B568C"/>
    <w:rsid w:val="004B632A"/>
    <w:rsid w:val="004C0129"/>
    <w:rsid w:val="004C12B5"/>
    <w:rsid w:val="004C14D1"/>
    <w:rsid w:val="004C20FA"/>
    <w:rsid w:val="004C56DB"/>
    <w:rsid w:val="004D006E"/>
    <w:rsid w:val="004D097F"/>
    <w:rsid w:val="004D1531"/>
    <w:rsid w:val="004D514C"/>
    <w:rsid w:val="004D6843"/>
    <w:rsid w:val="004D6C4A"/>
    <w:rsid w:val="004E0850"/>
    <w:rsid w:val="004E1140"/>
    <w:rsid w:val="004E15F0"/>
    <w:rsid w:val="004E298F"/>
    <w:rsid w:val="004E2995"/>
    <w:rsid w:val="004E2E44"/>
    <w:rsid w:val="004E44B1"/>
    <w:rsid w:val="004E4E0F"/>
    <w:rsid w:val="004E5D28"/>
    <w:rsid w:val="004E630E"/>
    <w:rsid w:val="004E7502"/>
    <w:rsid w:val="004F011E"/>
    <w:rsid w:val="004F1A53"/>
    <w:rsid w:val="004F260D"/>
    <w:rsid w:val="004F26A8"/>
    <w:rsid w:val="004F3B1E"/>
    <w:rsid w:val="004F3D13"/>
    <w:rsid w:val="004F65E9"/>
    <w:rsid w:val="004F6C17"/>
    <w:rsid w:val="004F7338"/>
    <w:rsid w:val="0050104F"/>
    <w:rsid w:val="00501DAD"/>
    <w:rsid w:val="00505986"/>
    <w:rsid w:val="00507FEC"/>
    <w:rsid w:val="0051191E"/>
    <w:rsid w:val="00514DEF"/>
    <w:rsid w:val="005178AE"/>
    <w:rsid w:val="00521664"/>
    <w:rsid w:val="005219EA"/>
    <w:rsid w:val="00522681"/>
    <w:rsid w:val="00522997"/>
    <w:rsid w:val="00522D3F"/>
    <w:rsid w:val="0052452F"/>
    <w:rsid w:val="00525CEB"/>
    <w:rsid w:val="00525D07"/>
    <w:rsid w:val="00525D52"/>
    <w:rsid w:val="0052614B"/>
    <w:rsid w:val="00526BDA"/>
    <w:rsid w:val="00527E9A"/>
    <w:rsid w:val="005310B6"/>
    <w:rsid w:val="00531AAA"/>
    <w:rsid w:val="00532167"/>
    <w:rsid w:val="0053259D"/>
    <w:rsid w:val="005326BA"/>
    <w:rsid w:val="00534F08"/>
    <w:rsid w:val="0053579D"/>
    <w:rsid w:val="00536C77"/>
    <w:rsid w:val="00536C9E"/>
    <w:rsid w:val="00540074"/>
    <w:rsid w:val="005406CE"/>
    <w:rsid w:val="00543E96"/>
    <w:rsid w:val="0054496E"/>
    <w:rsid w:val="005452E2"/>
    <w:rsid w:val="00547320"/>
    <w:rsid w:val="005503FA"/>
    <w:rsid w:val="00551B40"/>
    <w:rsid w:val="00552FAA"/>
    <w:rsid w:val="00556199"/>
    <w:rsid w:val="005564D4"/>
    <w:rsid w:val="00556A5A"/>
    <w:rsid w:val="005577C9"/>
    <w:rsid w:val="00561E93"/>
    <w:rsid w:val="00561F66"/>
    <w:rsid w:val="00562B0B"/>
    <w:rsid w:val="005637EC"/>
    <w:rsid w:val="005640E7"/>
    <w:rsid w:val="005643C5"/>
    <w:rsid w:val="00565680"/>
    <w:rsid w:val="00566EEC"/>
    <w:rsid w:val="005672B6"/>
    <w:rsid w:val="00570465"/>
    <w:rsid w:val="00570DA3"/>
    <w:rsid w:val="005759F6"/>
    <w:rsid w:val="00575E64"/>
    <w:rsid w:val="005764B5"/>
    <w:rsid w:val="00580217"/>
    <w:rsid w:val="005855EB"/>
    <w:rsid w:val="0059028F"/>
    <w:rsid w:val="005910C5"/>
    <w:rsid w:val="005917C5"/>
    <w:rsid w:val="00592CAB"/>
    <w:rsid w:val="00593C05"/>
    <w:rsid w:val="00593C3F"/>
    <w:rsid w:val="00594643"/>
    <w:rsid w:val="00595022"/>
    <w:rsid w:val="005955AE"/>
    <w:rsid w:val="00596194"/>
    <w:rsid w:val="005A08E2"/>
    <w:rsid w:val="005A1354"/>
    <w:rsid w:val="005A18A7"/>
    <w:rsid w:val="005A3BF6"/>
    <w:rsid w:val="005A41C4"/>
    <w:rsid w:val="005A4D58"/>
    <w:rsid w:val="005B06C8"/>
    <w:rsid w:val="005B3AA9"/>
    <w:rsid w:val="005B3D8B"/>
    <w:rsid w:val="005B4ECD"/>
    <w:rsid w:val="005B4F9B"/>
    <w:rsid w:val="005C4514"/>
    <w:rsid w:val="005D01B8"/>
    <w:rsid w:val="005D0886"/>
    <w:rsid w:val="005D0F43"/>
    <w:rsid w:val="005D1C4A"/>
    <w:rsid w:val="005D1E2D"/>
    <w:rsid w:val="005D579D"/>
    <w:rsid w:val="005D5DB6"/>
    <w:rsid w:val="005D6C35"/>
    <w:rsid w:val="005D6E79"/>
    <w:rsid w:val="005D7B0A"/>
    <w:rsid w:val="005E0C2D"/>
    <w:rsid w:val="005E19D8"/>
    <w:rsid w:val="005E3BCA"/>
    <w:rsid w:val="005E4D49"/>
    <w:rsid w:val="005E5CF6"/>
    <w:rsid w:val="005F052F"/>
    <w:rsid w:val="005F0C1F"/>
    <w:rsid w:val="005F0DF9"/>
    <w:rsid w:val="005F2C8B"/>
    <w:rsid w:val="005F54F3"/>
    <w:rsid w:val="005F578A"/>
    <w:rsid w:val="005F61AE"/>
    <w:rsid w:val="005F72E0"/>
    <w:rsid w:val="00600152"/>
    <w:rsid w:val="006006B4"/>
    <w:rsid w:val="00603704"/>
    <w:rsid w:val="006038FC"/>
    <w:rsid w:val="00603A59"/>
    <w:rsid w:val="006044B8"/>
    <w:rsid w:val="006048CC"/>
    <w:rsid w:val="00615B02"/>
    <w:rsid w:val="00616031"/>
    <w:rsid w:val="00622307"/>
    <w:rsid w:val="0062266A"/>
    <w:rsid w:val="00625414"/>
    <w:rsid w:val="006266EC"/>
    <w:rsid w:val="0063182E"/>
    <w:rsid w:val="00631963"/>
    <w:rsid w:val="0063559A"/>
    <w:rsid w:val="00640AE6"/>
    <w:rsid w:val="00645CC6"/>
    <w:rsid w:val="00647334"/>
    <w:rsid w:val="00651457"/>
    <w:rsid w:val="00653C98"/>
    <w:rsid w:val="0065464C"/>
    <w:rsid w:val="0065498A"/>
    <w:rsid w:val="006549D4"/>
    <w:rsid w:val="006549E7"/>
    <w:rsid w:val="00666B6E"/>
    <w:rsid w:val="006700A3"/>
    <w:rsid w:val="00671C16"/>
    <w:rsid w:val="00672F43"/>
    <w:rsid w:val="00674694"/>
    <w:rsid w:val="00675F70"/>
    <w:rsid w:val="00676B60"/>
    <w:rsid w:val="006772C2"/>
    <w:rsid w:val="006779F9"/>
    <w:rsid w:val="00680010"/>
    <w:rsid w:val="00682879"/>
    <w:rsid w:val="00683367"/>
    <w:rsid w:val="00683FBF"/>
    <w:rsid w:val="006915CE"/>
    <w:rsid w:val="0069164E"/>
    <w:rsid w:val="00691C4D"/>
    <w:rsid w:val="00691F58"/>
    <w:rsid w:val="00692C69"/>
    <w:rsid w:val="006935A2"/>
    <w:rsid w:val="00694B1E"/>
    <w:rsid w:val="00696844"/>
    <w:rsid w:val="006A59D8"/>
    <w:rsid w:val="006A6C1A"/>
    <w:rsid w:val="006B1007"/>
    <w:rsid w:val="006B356D"/>
    <w:rsid w:val="006B3CB3"/>
    <w:rsid w:val="006B7127"/>
    <w:rsid w:val="006B7D87"/>
    <w:rsid w:val="006B7F18"/>
    <w:rsid w:val="006B7FDF"/>
    <w:rsid w:val="006C12A9"/>
    <w:rsid w:val="006C1E37"/>
    <w:rsid w:val="006C1E39"/>
    <w:rsid w:val="006C204B"/>
    <w:rsid w:val="006C4B77"/>
    <w:rsid w:val="006C5342"/>
    <w:rsid w:val="006D3496"/>
    <w:rsid w:val="006D5634"/>
    <w:rsid w:val="006D570B"/>
    <w:rsid w:val="006D622D"/>
    <w:rsid w:val="006D6A7E"/>
    <w:rsid w:val="006D72C8"/>
    <w:rsid w:val="006E3215"/>
    <w:rsid w:val="006E48F1"/>
    <w:rsid w:val="006E558F"/>
    <w:rsid w:val="006E5BB4"/>
    <w:rsid w:val="006E65F3"/>
    <w:rsid w:val="006F0CF6"/>
    <w:rsid w:val="006F0E31"/>
    <w:rsid w:val="006F2C0E"/>
    <w:rsid w:val="006F48E7"/>
    <w:rsid w:val="006F5CED"/>
    <w:rsid w:val="007004FD"/>
    <w:rsid w:val="00702A7D"/>
    <w:rsid w:val="00705D1E"/>
    <w:rsid w:val="007100CC"/>
    <w:rsid w:val="007103C3"/>
    <w:rsid w:val="007115ED"/>
    <w:rsid w:val="00712404"/>
    <w:rsid w:val="00712A36"/>
    <w:rsid w:val="00714A9A"/>
    <w:rsid w:val="007213FB"/>
    <w:rsid w:val="0072346A"/>
    <w:rsid w:val="00725214"/>
    <w:rsid w:val="00725F51"/>
    <w:rsid w:val="007263DC"/>
    <w:rsid w:val="0072642A"/>
    <w:rsid w:val="00727372"/>
    <w:rsid w:val="0073034F"/>
    <w:rsid w:val="00731A3F"/>
    <w:rsid w:val="00731E4C"/>
    <w:rsid w:val="00732B6C"/>
    <w:rsid w:val="007340C7"/>
    <w:rsid w:val="00734C96"/>
    <w:rsid w:val="00735E0B"/>
    <w:rsid w:val="00735F0B"/>
    <w:rsid w:val="007402A3"/>
    <w:rsid w:val="00740B32"/>
    <w:rsid w:val="00740BD4"/>
    <w:rsid w:val="007412E5"/>
    <w:rsid w:val="00745770"/>
    <w:rsid w:val="00747BD8"/>
    <w:rsid w:val="007506B1"/>
    <w:rsid w:val="00755511"/>
    <w:rsid w:val="0075695F"/>
    <w:rsid w:val="00761D06"/>
    <w:rsid w:val="00765C3A"/>
    <w:rsid w:val="00766514"/>
    <w:rsid w:val="007669D6"/>
    <w:rsid w:val="007702F0"/>
    <w:rsid w:val="00770CAB"/>
    <w:rsid w:val="0077161A"/>
    <w:rsid w:val="00772A54"/>
    <w:rsid w:val="00773967"/>
    <w:rsid w:val="00773A86"/>
    <w:rsid w:val="00773CEA"/>
    <w:rsid w:val="007769CC"/>
    <w:rsid w:val="00777245"/>
    <w:rsid w:val="007779FA"/>
    <w:rsid w:val="007800EA"/>
    <w:rsid w:val="00782A9E"/>
    <w:rsid w:val="00783185"/>
    <w:rsid w:val="00783A29"/>
    <w:rsid w:val="00784381"/>
    <w:rsid w:val="0078484B"/>
    <w:rsid w:val="007850D8"/>
    <w:rsid w:val="00787AB6"/>
    <w:rsid w:val="00792F2A"/>
    <w:rsid w:val="00793E44"/>
    <w:rsid w:val="00794A00"/>
    <w:rsid w:val="00794E54"/>
    <w:rsid w:val="00794F36"/>
    <w:rsid w:val="00795DDB"/>
    <w:rsid w:val="0079752F"/>
    <w:rsid w:val="007A1D43"/>
    <w:rsid w:val="007A23B5"/>
    <w:rsid w:val="007A292E"/>
    <w:rsid w:val="007A50F0"/>
    <w:rsid w:val="007A53E7"/>
    <w:rsid w:val="007A7282"/>
    <w:rsid w:val="007B58B6"/>
    <w:rsid w:val="007B59B9"/>
    <w:rsid w:val="007B74B8"/>
    <w:rsid w:val="007B7FB2"/>
    <w:rsid w:val="007C0A59"/>
    <w:rsid w:val="007C1DF3"/>
    <w:rsid w:val="007C228E"/>
    <w:rsid w:val="007C377A"/>
    <w:rsid w:val="007C3FBD"/>
    <w:rsid w:val="007C467A"/>
    <w:rsid w:val="007C473C"/>
    <w:rsid w:val="007C51DB"/>
    <w:rsid w:val="007C7899"/>
    <w:rsid w:val="007D1154"/>
    <w:rsid w:val="007D2F81"/>
    <w:rsid w:val="007D37A5"/>
    <w:rsid w:val="007D3C26"/>
    <w:rsid w:val="007D4C4D"/>
    <w:rsid w:val="007D6313"/>
    <w:rsid w:val="007E091B"/>
    <w:rsid w:val="007E104A"/>
    <w:rsid w:val="007E7116"/>
    <w:rsid w:val="007F1EEF"/>
    <w:rsid w:val="007F37EF"/>
    <w:rsid w:val="007F437C"/>
    <w:rsid w:val="00801C3D"/>
    <w:rsid w:val="008035CE"/>
    <w:rsid w:val="008038E9"/>
    <w:rsid w:val="00805582"/>
    <w:rsid w:val="0080671E"/>
    <w:rsid w:val="00807BB3"/>
    <w:rsid w:val="0081083D"/>
    <w:rsid w:val="008126E2"/>
    <w:rsid w:val="008129D1"/>
    <w:rsid w:val="008134E3"/>
    <w:rsid w:val="008153D7"/>
    <w:rsid w:val="00816A7E"/>
    <w:rsid w:val="00821F6A"/>
    <w:rsid w:val="00822180"/>
    <w:rsid w:val="00822225"/>
    <w:rsid w:val="0082677A"/>
    <w:rsid w:val="00826AC2"/>
    <w:rsid w:val="008317E6"/>
    <w:rsid w:val="00833375"/>
    <w:rsid w:val="0083356F"/>
    <w:rsid w:val="008339FF"/>
    <w:rsid w:val="008340D5"/>
    <w:rsid w:val="00834530"/>
    <w:rsid w:val="0083548B"/>
    <w:rsid w:val="00835770"/>
    <w:rsid w:val="008369B5"/>
    <w:rsid w:val="00836B8F"/>
    <w:rsid w:val="00840560"/>
    <w:rsid w:val="008430EC"/>
    <w:rsid w:val="0084678E"/>
    <w:rsid w:val="00847137"/>
    <w:rsid w:val="00847FA6"/>
    <w:rsid w:val="008502EB"/>
    <w:rsid w:val="00850AE6"/>
    <w:rsid w:val="00851E9E"/>
    <w:rsid w:val="0085727A"/>
    <w:rsid w:val="00857CB8"/>
    <w:rsid w:val="0086117E"/>
    <w:rsid w:val="008617A5"/>
    <w:rsid w:val="00861F58"/>
    <w:rsid w:val="00864461"/>
    <w:rsid w:val="00867A4D"/>
    <w:rsid w:val="00870E92"/>
    <w:rsid w:val="008717B8"/>
    <w:rsid w:val="00872EF4"/>
    <w:rsid w:val="0087422E"/>
    <w:rsid w:val="008756EE"/>
    <w:rsid w:val="008769F4"/>
    <w:rsid w:val="00877A11"/>
    <w:rsid w:val="00880426"/>
    <w:rsid w:val="00880D25"/>
    <w:rsid w:val="008831E6"/>
    <w:rsid w:val="00895D64"/>
    <w:rsid w:val="008962DB"/>
    <w:rsid w:val="008A1057"/>
    <w:rsid w:val="008A1813"/>
    <w:rsid w:val="008A3394"/>
    <w:rsid w:val="008A499B"/>
    <w:rsid w:val="008A4A46"/>
    <w:rsid w:val="008A63F5"/>
    <w:rsid w:val="008B54D4"/>
    <w:rsid w:val="008B7560"/>
    <w:rsid w:val="008B7BE7"/>
    <w:rsid w:val="008C042D"/>
    <w:rsid w:val="008C378E"/>
    <w:rsid w:val="008C3BC7"/>
    <w:rsid w:val="008C4504"/>
    <w:rsid w:val="008C539D"/>
    <w:rsid w:val="008C5C36"/>
    <w:rsid w:val="008C609F"/>
    <w:rsid w:val="008C7903"/>
    <w:rsid w:val="008D07CC"/>
    <w:rsid w:val="008D09EB"/>
    <w:rsid w:val="008D295C"/>
    <w:rsid w:val="008D4BA8"/>
    <w:rsid w:val="008D5477"/>
    <w:rsid w:val="008D6940"/>
    <w:rsid w:val="008D6E0F"/>
    <w:rsid w:val="008E05B2"/>
    <w:rsid w:val="008E2C6E"/>
    <w:rsid w:val="008E36D3"/>
    <w:rsid w:val="008E4634"/>
    <w:rsid w:val="008E7D3E"/>
    <w:rsid w:val="008F1ED3"/>
    <w:rsid w:val="008F577A"/>
    <w:rsid w:val="009008E0"/>
    <w:rsid w:val="0090185F"/>
    <w:rsid w:val="00902D22"/>
    <w:rsid w:val="0090586F"/>
    <w:rsid w:val="00907D3F"/>
    <w:rsid w:val="00910203"/>
    <w:rsid w:val="00914942"/>
    <w:rsid w:val="00915813"/>
    <w:rsid w:val="00917665"/>
    <w:rsid w:val="009177A3"/>
    <w:rsid w:val="0092057E"/>
    <w:rsid w:val="0092140E"/>
    <w:rsid w:val="0092200A"/>
    <w:rsid w:val="009252E3"/>
    <w:rsid w:val="00931491"/>
    <w:rsid w:val="00931BDE"/>
    <w:rsid w:val="00931FA8"/>
    <w:rsid w:val="009324C4"/>
    <w:rsid w:val="00937C71"/>
    <w:rsid w:val="00942DB4"/>
    <w:rsid w:val="00944A69"/>
    <w:rsid w:val="0094756C"/>
    <w:rsid w:val="0095163B"/>
    <w:rsid w:val="009550A7"/>
    <w:rsid w:val="00957183"/>
    <w:rsid w:val="009605FB"/>
    <w:rsid w:val="00962412"/>
    <w:rsid w:val="0096449F"/>
    <w:rsid w:val="00965B26"/>
    <w:rsid w:val="0097218D"/>
    <w:rsid w:val="00973266"/>
    <w:rsid w:val="00974867"/>
    <w:rsid w:val="0097589D"/>
    <w:rsid w:val="009776A9"/>
    <w:rsid w:val="009801DA"/>
    <w:rsid w:val="00982BBB"/>
    <w:rsid w:val="00983224"/>
    <w:rsid w:val="009838EA"/>
    <w:rsid w:val="0098466B"/>
    <w:rsid w:val="0098682E"/>
    <w:rsid w:val="00987C38"/>
    <w:rsid w:val="00987ECE"/>
    <w:rsid w:val="009918AA"/>
    <w:rsid w:val="00991E14"/>
    <w:rsid w:val="009949E0"/>
    <w:rsid w:val="009A4F0B"/>
    <w:rsid w:val="009B15AD"/>
    <w:rsid w:val="009B3C6E"/>
    <w:rsid w:val="009B4121"/>
    <w:rsid w:val="009B45E3"/>
    <w:rsid w:val="009B5B32"/>
    <w:rsid w:val="009C003B"/>
    <w:rsid w:val="009C059D"/>
    <w:rsid w:val="009C17AF"/>
    <w:rsid w:val="009C2A34"/>
    <w:rsid w:val="009C373C"/>
    <w:rsid w:val="009C6157"/>
    <w:rsid w:val="009C7B60"/>
    <w:rsid w:val="009D0FE2"/>
    <w:rsid w:val="009D27D8"/>
    <w:rsid w:val="009D2D16"/>
    <w:rsid w:val="009E145A"/>
    <w:rsid w:val="009E2417"/>
    <w:rsid w:val="009E3C3A"/>
    <w:rsid w:val="009E4B9B"/>
    <w:rsid w:val="009E5307"/>
    <w:rsid w:val="009E680B"/>
    <w:rsid w:val="009E7E0D"/>
    <w:rsid w:val="009F0272"/>
    <w:rsid w:val="009F0DC7"/>
    <w:rsid w:val="009F0F65"/>
    <w:rsid w:val="009F21A7"/>
    <w:rsid w:val="009F26A5"/>
    <w:rsid w:val="009F2965"/>
    <w:rsid w:val="009F3910"/>
    <w:rsid w:val="009F3CA9"/>
    <w:rsid w:val="009F57D8"/>
    <w:rsid w:val="009F6788"/>
    <w:rsid w:val="00A06115"/>
    <w:rsid w:val="00A069C8"/>
    <w:rsid w:val="00A10065"/>
    <w:rsid w:val="00A10C55"/>
    <w:rsid w:val="00A10CC4"/>
    <w:rsid w:val="00A13BDE"/>
    <w:rsid w:val="00A14C97"/>
    <w:rsid w:val="00A161EB"/>
    <w:rsid w:val="00A174A9"/>
    <w:rsid w:val="00A215A3"/>
    <w:rsid w:val="00A2222A"/>
    <w:rsid w:val="00A227CF"/>
    <w:rsid w:val="00A248ED"/>
    <w:rsid w:val="00A258B4"/>
    <w:rsid w:val="00A25D44"/>
    <w:rsid w:val="00A3052D"/>
    <w:rsid w:val="00A31B35"/>
    <w:rsid w:val="00A329E7"/>
    <w:rsid w:val="00A339DA"/>
    <w:rsid w:val="00A3512E"/>
    <w:rsid w:val="00A36228"/>
    <w:rsid w:val="00A36355"/>
    <w:rsid w:val="00A366D5"/>
    <w:rsid w:val="00A41098"/>
    <w:rsid w:val="00A42808"/>
    <w:rsid w:val="00A42F41"/>
    <w:rsid w:val="00A43A60"/>
    <w:rsid w:val="00A46543"/>
    <w:rsid w:val="00A511C1"/>
    <w:rsid w:val="00A5136D"/>
    <w:rsid w:val="00A52635"/>
    <w:rsid w:val="00A53797"/>
    <w:rsid w:val="00A538B4"/>
    <w:rsid w:val="00A53DF2"/>
    <w:rsid w:val="00A55360"/>
    <w:rsid w:val="00A5644B"/>
    <w:rsid w:val="00A6057B"/>
    <w:rsid w:val="00A613C2"/>
    <w:rsid w:val="00A62AF4"/>
    <w:rsid w:val="00A639D8"/>
    <w:rsid w:val="00A639E3"/>
    <w:rsid w:val="00A64712"/>
    <w:rsid w:val="00A64FD5"/>
    <w:rsid w:val="00A66D84"/>
    <w:rsid w:val="00A6794E"/>
    <w:rsid w:val="00A67AC2"/>
    <w:rsid w:val="00A734D6"/>
    <w:rsid w:val="00A75662"/>
    <w:rsid w:val="00A76601"/>
    <w:rsid w:val="00A773AB"/>
    <w:rsid w:val="00A81516"/>
    <w:rsid w:val="00A826D4"/>
    <w:rsid w:val="00A82EDF"/>
    <w:rsid w:val="00A83F9B"/>
    <w:rsid w:val="00A91F85"/>
    <w:rsid w:val="00A92B35"/>
    <w:rsid w:val="00A942C1"/>
    <w:rsid w:val="00A972D9"/>
    <w:rsid w:val="00A97D4F"/>
    <w:rsid w:val="00AA0A0A"/>
    <w:rsid w:val="00AA243D"/>
    <w:rsid w:val="00AA3AFB"/>
    <w:rsid w:val="00AA5E0A"/>
    <w:rsid w:val="00AB0EA2"/>
    <w:rsid w:val="00AB2097"/>
    <w:rsid w:val="00AB2A84"/>
    <w:rsid w:val="00AB3764"/>
    <w:rsid w:val="00AB727E"/>
    <w:rsid w:val="00AC1885"/>
    <w:rsid w:val="00AD0F7B"/>
    <w:rsid w:val="00AD141B"/>
    <w:rsid w:val="00AD2791"/>
    <w:rsid w:val="00AD3AA9"/>
    <w:rsid w:val="00AD5648"/>
    <w:rsid w:val="00AE082B"/>
    <w:rsid w:val="00AE160D"/>
    <w:rsid w:val="00AE1A68"/>
    <w:rsid w:val="00AE4BCE"/>
    <w:rsid w:val="00AE5534"/>
    <w:rsid w:val="00AE5C4A"/>
    <w:rsid w:val="00AE6268"/>
    <w:rsid w:val="00AE79A8"/>
    <w:rsid w:val="00AE7E69"/>
    <w:rsid w:val="00AF0427"/>
    <w:rsid w:val="00AF46C2"/>
    <w:rsid w:val="00AF7046"/>
    <w:rsid w:val="00B005EF"/>
    <w:rsid w:val="00B01547"/>
    <w:rsid w:val="00B01FD8"/>
    <w:rsid w:val="00B0408B"/>
    <w:rsid w:val="00B043D5"/>
    <w:rsid w:val="00B04607"/>
    <w:rsid w:val="00B05385"/>
    <w:rsid w:val="00B06AF0"/>
    <w:rsid w:val="00B07F93"/>
    <w:rsid w:val="00B116CA"/>
    <w:rsid w:val="00B12D50"/>
    <w:rsid w:val="00B2154C"/>
    <w:rsid w:val="00B2160A"/>
    <w:rsid w:val="00B227AC"/>
    <w:rsid w:val="00B255DB"/>
    <w:rsid w:val="00B27359"/>
    <w:rsid w:val="00B31567"/>
    <w:rsid w:val="00B31DE0"/>
    <w:rsid w:val="00B33A87"/>
    <w:rsid w:val="00B34250"/>
    <w:rsid w:val="00B3613D"/>
    <w:rsid w:val="00B36BB2"/>
    <w:rsid w:val="00B41630"/>
    <w:rsid w:val="00B4750B"/>
    <w:rsid w:val="00B52FFE"/>
    <w:rsid w:val="00B53539"/>
    <w:rsid w:val="00B53E13"/>
    <w:rsid w:val="00B54D4A"/>
    <w:rsid w:val="00B550C2"/>
    <w:rsid w:val="00B55EA0"/>
    <w:rsid w:val="00B56F8E"/>
    <w:rsid w:val="00B600B6"/>
    <w:rsid w:val="00B60864"/>
    <w:rsid w:val="00B6137A"/>
    <w:rsid w:val="00B6387B"/>
    <w:rsid w:val="00B64EEA"/>
    <w:rsid w:val="00B65D33"/>
    <w:rsid w:val="00B66D07"/>
    <w:rsid w:val="00B729E9"/>
    <w:rsid w:val="00B73AAD"/>
    <w:rsid w:val="00B744A9"/>
    <w:rsid w:val="00B772F8"/>
    <w:rsid w:val="00B774D4"/>
    <w:rsid w:val="00B800BD"/>
    <w:rsid w:val="00B80BEC"/>
    <w:rsid w:val="00B80EB9"/>
    <w:rsid w:val="00B8111C"/>
    <w:rsid w:val="00B81DE3"/>
    <w:rsid w:val="00B83F6A"/>
    <w:rsid w:val="00B84678"/>
    <w:rsid w:val="00B85331"/>
    <w:rsid w:val="00B85614"/>
    <w:rsid w:val="00B91290"/>
    <w:rsid w:val="00B970D4"/>
    <w:rsid w:val="00BA04C8"/>
    <w:rsid w:val="00BA22B3"/>
    <w:rsid w:val="00BA258E"/>
    <w:rsid w:val="00BA2729"/>
    <w:rsid w:val="00BA41AC"/>
    <w:rsid w:val="00BA7B0C"/>
    <w:rsid w:val="00BB08F7"/>
    <w:rsid w:val="00BB5D70"/>
    <w:rsid w:val="00BB6199"/>
    <w:rsid w:val="00BB74C0"/>
    <w:rsid w:val="00BC062B"/>
    <w:rsid w:val="00BC3920"/>
    <w:rsid w:val="00BC751B"/>
    <w:rsid w:val="00BD5132"/>
    <w:rsid w:val="00BD77CA"/>
    <w:rsid w:val="00BE168F"/>
    <w:rsid w:val="00BE432E"/>
    <w:rsid w:val="00BE52BD"/>
    <w:rsid w:val="00BF19F6"/>
    <w:rsid w:val="00BF3166"/>
    <w:rsid w:val="00BF5438"/>
    <w:rsid w:val="00BF60E6"/>
    <w:rsid w:val="00C03095"/>
    <w:rsid w:val="00C04459"/>
    <w:rsid w:val="00C061B4"/>
    <w:rsid w:val="00C07AE2"/>
    <w:rsid w:val="00C10A5F"/>
    <w:rsid w:val="00C13EAF"/>
    <w:rsid w:val="00C13ED9"/>
    <w:rsid w:val="00C14F48"/>
    <w:rsid w:val="00C15230"/>
    <w:rsid w:val="00C15984"/>
    <w:rsid w:val="00C173B1"/>
    <w:rsid w:val="00C20387"/>
    <w:rsid w:val="00C2059C"/>
    <w:rsid w:val="00C2149E"/>
    <w:rsid w:val="00C2191E"/>
    <w:rsid w:val="00C2261F"/>
    <w:rsid w:val="00C234A8"/>
    <w:rsid w:val="00C23FE9"/>
    <w:rsid w:val="00C248A4"/>
    <w:rsid w:val="00C25C9A"/>
    <w:rsid w:val="00C31246"/>
    <w:rsid w:val="00C32A8E"/>
    <w:rsid w:val="00C33A8E"/>
    <w:rsid w:val="00C37DA6"/>
    <w:rsid w:val="00C40274"/>
    <w:rsid w:val="00C43356"/>
    <w:rsid w:val="00C4430E"/>
    <w:rsid w:val="00C45128"/>
    <w:rsid w:val="00C45403"/>
    <w:rsid w:val="00C458ED"/>
    <w:rsid w:val="00C46C2F"/>
    <w:rsid w:val="00C47528"/>
    <w:rsid w:val="00C51E68"/>
    <w:rsid w:val="00C52BFD"/>
    <w:rsid w:val="00C54D23"/>
    <w:rsid w:val="00C5514B"/>
    <w:rsid w:val="00C5574F"/>
    <w:rsid w:val="00C5583F"/>
    <w:rsid w:val="00C57726"/>
    <w:rsid w:val="00C5796F"/>
    <w:rsid w:val="00C604B0"/>
    <w:rsid w:val="00C60622"/>
    <w:rsid w:val="00C615E9"/>
    <w:rsid w:val="00C616E1"/>
    <w:rsid w:val="00C63845"/>
    <w:rsid w:val="00C63D28"/>
    <w:rsid w:val="00C65568"/>
    <w:rsid w:val="00C6580C"/>
    <w:rsid w:val="00C65867"/>
    <w:rsid w:val="00C66C41"/>
    <w:rsid w:val="00C72FC9"/>
    <w:rsid w:val="00C74238"/>
    <w:rsid w:val="00C74BAF"/>
    <w:rsid w:val="00C75911"/>
    <w:rsid w:val="00C76206"/>
    <w:rsid w:val="00C76331"/>
    <w:rsid w:val="00C768F0"/>
    <w:rsid w:val="00C77824"/>
    <w:rsid w:val="00C8422E"/>
    <w:rsid w:val="00C871FD"/>
    <w:rsid w:val="00C8750C"/>
    <w:rsid w:val="00C87EB1"/>
    <w:rsid w:val="00C91EFE"/>
    <w:rsid w:val="00C923F7"/>
    <w:rsid w:val="00C95696"/>
    <w:rsid w:val="00C96599"/>
    <w:rsid w:val="00C97B17"/>
    <w:rsid w:val="00CA0533"/>
    <w:rsid w:val="00CA081C"/>
    <w:rsid w:val="00CA177A"/>
    <w:rsid w:val="00CA255D"/>
    <w:rsid w:val="00CB1F60"/>
    <w:rsid w:val="00CB31B7"/>
    <w:rsid w:val="00CB3C78"/>
    <w:rsid w:val="00CB5550"/>
    <w:rsid w:val="00CB6F52"/>
    <w:rsid w:val="00CC19A2"/>
    <w:rsid w:val="00CC27AC"/>
    <w:rsid w:val="00CC4CD4"/>
    <w:rsid w:val="00CC59E8"/>
    <w:rsid w:val="00CC715A"/>
    <w:rsid w:val="00CC76A3"/>
    <w:rsid w:val="00CD0EA2"/>
    <w:rsid w:val="00CD1A2B"/>
    <w:rsid w:val="00CD33A7"/>
    <w:rsid w:val="00CD3565"/>
    <w:rsid w:val="00CE0476"/>
    <w:rsid w:val="00CE17F8"/>
    <w:rsid w:val="00CE1D86"/>
    <w:rsid w:val="00CE6AE4"/>
    <w:rsid w:val="00CE790C"/>
    <w:rsid w:val="00CE7B75"/>
    <w:rsid w:val="00CF0FEF"/>
    <w:rsid w:val="00CF3379"/>
    <w:rsid w:val="00CF4FC5"/>
    <w:rsid w:val="00CF6634"/>
    <w:rsid w:val="00D00EDC"/>
    <w:rsid w:val="00D02F06"/>
    <w:rsid w:val="00D04AD0"/>
    <w:rsid w:val="00D06A0D"/>
    <w:rsid w:val="00D06BEA"/>
    <w:rsid w:val="00D1197D"/>
    <w:rsid w:val="00D13934"/>
    <w:rsid w:val="00D15731"/>
    <w:rsid w:val="00D17C18"/>
    <w:rsid w:val="00D22251"/>
    <w:rsid w:val="00D22757"/>
    <w:rsid w:val="00D2561B"/>
    <w:rsid w:val="00D26047"/>
    <w:rsid w:val="00D27282"/>
    <w:rsid w:val="00D30C35"/>
    <w:rsid w:val="00D32905"/>
    <w:rsid w:val="00D32D54"/>
    <w:rsid w:val="00D33878"/>
    <w:rsid w:val="00D33C89"/>
    <w:rsid w:val="00D34A2B"/>
    <w:rsid w:val="00D34FA0"/>
    <w:rsid w:val="00D3796A"/>
    <w:rsid w:val="00D40529"/>
    <w:rsid w:val="00D422CA"/>
    <w:rsid w:val="00D435EE"/>
    <w:rsid w:val="00D456FC"/>
    <w:rsid w:val="00D542D2"/>
    <w:rsid w:val="00D55D7D"/>
    <w:rsid w:val="00D56562"/>
    <w:rsid w:val="00D566AD"/>
    <w:rsid w:val="00D602C6"/>
    <w:rsid w:val="00D605CF"/>
    <w:rsid w:val="00D63A76"/>
    <w:rsid w:val="00D6434A"/>
    <w:rsid w:val="00D64749"/>
    <w:rsid w:val="00D66584"/>
    <w:rsid w:val="00D6686B"/>
    <w:rsid w:val="00D668BE"/>
    <w:rsid w:val="00D70597"/>
    <w:rsid w:val="00D7119F"/>
    <w:rsid w:val="00D71663"/>
    <w:rsid w:val="00D729EF"/>
    <w:rsid w:val="00D73A80"/>
    <w:rsid w:val="00D74033"/>
    <w:rsid w:val="00D76040"/>
    <w:rsid w:val="00D76CDE"/>
    <w:rsid w:val="00D821CB"/>
    <w:rsid w:val="00D86041"/>
    <w:rsid w:val="00D86061"/>
    <w:rsid w:val="00D862CC"/>
    <w:rsid w:val="00D91292"/>
    <w:rsid w:val="00D92610"/>
    <w:rsid w:val="00D929F1"/>
    <w:rsid w:val="00D931F2"/>
    <w:rsid w:val="00D94EA2"/>
    <w:rsid w:val="00D963C0"/>
    <w:rsid w:val="00D965BD"/>
    <w:rsid w:val="00DA28D3"/>
    <w:rsid w:val="00DA2C99"/>
    <w:rsid w:val="00DA4A7E"/>
    <w:rsid w:val="00DA66D1"/>
    <w:rsid w:val="00DA72BA"/>
    <w:rsid w:val="00DA7DF7"/>
    <w:rsid w:val="00DB0E13"/>
    <w:rsid w:val="00DB30A8"/>
    <w:rsid w:val="00DB356F"/>
    <w:rsid w:val="00DB3BD4"/>
    <w:rsid w:val="00DB46E3"/>
    <w:rsid w:val="00DB4E89"/>
    <w:rsid w:val="00DB5131"/>
    <w:rsid w:val="00DB5EAE"/>
    <w:rsid w:val="00DB7AC1"/>
    <w:rsid w:val="00DC306E"/>
    <w:rsid w:val="00DC37A6"/>
    <w:rsid w:val="00DC3D03"/>
    <w:rsid w:val="00DC4200"/>
    <w:rsid w:val="00DD0067"/>
    <w:rsid w:val="00DD1845"/>
    <w:rsid w:val="00DD2487"/>
    <w:rsid w:val="00DE1D8D"/>
    <w:rsid w:val="00DE2036"/>
    <w:rsid w:val="00DE3123"/>
    <w:rsid w:val="00DE3371"/>
    <w:rsid w:val="00DE4F0A"/>
    <w:rsid w:val="00DE73E1"/>
    <w:rsid w:val="00DE74AD"/>
    <w:rsid w:val="00DE7690"/>
    <w:rsid w:val="00DE77F0"/>
    <w:rsid w:val="00DF2659"/>
    <w:rsid w:val="00DF5FBE"/>
    <w:rsid w:val="00DF612A"/>
    <w:rsid w:val="00DF62F3"/>
    <w:rsid w:val="00DF6561"/>
    <w:rsid w:val="00E03E91"/>
    <w:rsid w:val="00E0438D"/>
    <w:rsid w:val="00E06C6C"/>
    <w:rsid w:val="00E10831"/>
    <w:rsid w:val="00E137E9"/>
    <w:rsid w:val="00E1550C"/>
    <w:rsid w:val="00E15A95"/>
    <w:rsid w:val="00E16F70"/>
    <w:rsid w:val="00E1753D"/>
    <w:rsid w:val="00E17C8C"/>
    <w:rsid w:val="00E21A6B"/>
    <w:rsid w:val="00E22BBB"/>
    <w:rsid w:val="00E27317"/>
    <w:rsid w:val="00E33009"/>
    <w:rsid w:val="00E33245"/>
    <w:rsid w:val="00E33803"/>
    <w:rsid w:val="00E400D3"/>
    <w:rsid w:val="00E4137A"/>
    <w:rsid w:val="00E44AB9"/>
    <w:rsid w:val="00E45943"/>
    <w:rsid w:val="00E45952"/>
    <w:rsid w:val="00E45C07"/>
    <w:rsid w:val="00E47525"/>
    <w:rsid w:val="00E504FB"/>
    <w:rsid w:val="00E5334D"/>
    <w:rsid w:val="00E53691"/>
    <w:rsid w:val="00E54616"/>
    <w:rsid w:val="00E56FAB"/>
    <w:rsid w:val="00E62A6E"/>
    <w:rsid w:val="00E646BF"/>
    <w:rsid w:val="00E64D27"/>
    <w:rsid w:val="00E66F16"/>
    <w:rsid w:val="00E713FC"/>
    <w:rsid w:val="00E72A19"/>
    <w:rsid w:val="00E77CAC"/>
    <w:rsid w:val="00E81316"/>
    <w:rsid w:val="00E81DEA"/>
    <w:rsid w:val="00E84C39"/>
    <w:rsid w:val="00E84E20"/>
    <w:rsid w:val="00E85B5B"/>
    <w:rsid w:val="00E92232"/>
    <w:rsid w:val="00E9581E"/>
    <w:rsid w:val="00E95CD5"/>
    <w:rsid w:val="00EA13E8"/>
    <w:rsid w:val="00EA151C"/>
    <w:rsid w:val="00EA4C8A"/>
    <w:rsid w:val="00EA660A"/>
    <w:rsid w:val="00EB0E0A"/>
    <w:rsid w:val="00EB1E09"/>
    <w:rsid w:val="00EB6E05"/>
    <w:rsid w:val="00EC099E"/>
    <w:rsid w:val="00EC299F"/>
    <w:rsid w:val="00EC2F40"/>
    <w:rsid w:val="00EC3934"/>
    <w:rsid w:val="00EC3A64"/>
    <w:rsid w:val="00EC4178"/>
    <w:rsid w:val="00EC4F9F"/>
    <w:rsid w:val="00EC67C7"/>
    <w:rsid w:val="00EC7127"/>
    <w:rsid w:val="00ED134E"/>
    <w:rsid w:val="00ED36E7"/>
    <w:rsid w:val="00ED5370"/>
    <w:rsid w:val="00ED5D71"/>
    <w:rsid w:val="00EE08BA"/>
    <w:rsid w:val="00EE5CD9"/>
    <w:rsid w:val="00EE7521"/>
    <w:rsid w:val="00EF1C1E"/>
    <w:rsid w:val="00EF37BA"/>
    <w:rsid w:val="00F005F6"/>
    <w:rsid w:val="00F00920"/>
    <w:rsid w:val="00F00BA6"/>
    <w:rsid w:val="00F047C8"/>
    <w:rsid w:val="00F0526D"/>
    <w:rsid w:val="00F06FB2"/>
    <w:rsid w:val="00F14037"/>
    <w:rsid w:val="00F146BB"/>
    <w:rsid w:val="00F1481F"/>
    <w:rsid w:val="00F1524D"/>
    <w:rsid w:val="00F16934"/>
    <w:rsid w:val="00F22436"/>
    <w:rsid w:val="00F22CE2"/>
    <w:rsid w:val="00F23142"/>
    <w:rsid w:val="00F23933"/>
    <w:rsid w:val="00F30CF2"/>
    <w:rsid w:val="00F30DAF"/>
    <w:rsid w:val="00F31C12"/>
    <w:rsid w:val="00F35B04"/>
    <w:rsid w:val="00F364D7"/>
    <w:rsid w:val="00F377D8"/>
    <w:rsid w:val="00F377E9"/>
    <w:rsid w:val="00F515C1"/>
    <w:rsid w:val="00F51733"/>
    <w:rsid w:val="00F52A57"/>
    <w:rsid w:val="00F531ED"/>
    <w:rsid w:val="00F54240"/>
    <w:rsid w:val="00F60132"/>
    <w:rsid w:val="00F606F9"/>
    <w:rsid w:val="00F62BF1"/>
    <w:rsid w:val="00F64DF1"/>
    <w:rsid w:val="00F66B0D"/>
    <w:rsid w:val="00F70F78"/>
    <w:rsid w:val="00F7136D"/>
    <w:rsid w:val="00F71585"/>
    <w:rsid w:val="00F743C7"/>
    <w:rsid w:val="00F77CFC"/>
    <w:rsid w:val="00F81F45"/>
    <w:rsid w:val="00F8497A"/>
    <w:rsid w:val="00F87B1C"/>
    <w:rsid w:val="00F87CDF"/>
    <w:rsid w:val="00F950BA"/>
    <w:rsid w:val="00F95953"/>
    <w:rsid w:val="00F96105"/>
    <w:rsid w:val="00F96247"/>
    <w:rsid w:val="00F96E6D"/>
    <w:rsid w:val="00F9718C"/>
    <w:rsid w:val="00FA0D86"/>
    <w:rsid w:val="00FA22B0"/>
    <w:rsid w:val="00FA35F5"/>
    <w:rsid w:val="00FA798A"/>
    <w:rsid w:val="00FB01F6"/>
    <w:rsid w:val="00FB0261"/>
    <w:rsid w:val="00FB0CFA"/>
    <w:rsid w:val="00FB1187"/>
    <w:rsid w:val="00FB1A1B"/>
    <w:rsid w:val="00FB260C"/>
    <w:rsid w:val="00FB2B69"/>
    <w:rsid w:val="00FB2E54"/>
    <w:rsid w:val="00FB357F"/>
    <w:rsid w:val="00FB35E4"/>
    <w:rsid w:val="00FB7F45"/>
    <w:rsid w:val="00FC097F"/>
    <w:rsid w:val="00FC2701"/>
    <w:rsid w:val="00FC4F94"/>
    <w:rsid w:val="00FD329A"/>
    <w:rsid w:val="00FD4A11"/>
    <w:rsid w:val="00FD4ABF"/>
    <w:rsid w:val="00FD5F10"/>
    <w:rsid w:val="00FD6F98"/>
    <w:rsid w:val="00FD745D"/>
    <w:rsid w:val="00FE1511"/>
    <w:rsid w:val="00FE4815"/>
    <w:rsid w:val="00FE726C"/>
    <w:rsid w:val="00FE75F8"/>
    <w:rsid w:val="00FE79B4"/>
    <w:rsid w:val="00FF13AF"/>
    <w:rsid w:val="00FF16A3"/>
    <w:rsid w:val="00FF34C5"/>
    <w:rsid w:val="00FF4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56E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uiPriority w:val="99"/>
    <w:rsid w:val="000D70D0"/>
  </w:style>
  <w:style w:type="paragraph" w:styleId="BalloonText">
    <w:name w:val="Balloon Text"/>
    <w:basedOn w:val="Normal"/>
    <w:link w:val="BalloonTextChar"/>
    <w:uiPriority w:val="99"/>
    <w:semiHidden/>
    <w:rsid w:val="000D7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D70D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3145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</TotalTime>
  <Pages>1</Pages>
  <Words>241</Words>
  <Characters>1374</Characters>
  <Application>Microsoft Office Outlook</Application>
  <DocSecurity>0</DocSecurity>
  <Lines>0</Lines>
  <Paragraphs>0</Paragraphs>
  <ScaleCrop>false</ScaleCrop>
  <Company>RePack by SPecialiST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ПДН</cp:lastModifiedBy>
  <cp:revision>6</cp:revision>
  <cp:lastPrinted>2015-06-01T07:45:00Z</cp:lastPrinted>
  <dcterms:created xsi:type="dcterms:W3CDTF">2015-06-01T07:19:00Z</dcterms:created>
  <dcterms:modified xsi:type="dcterms:W3CDTF">2016-04-20T09:00:00Z</dcterms:modified>
</cp:coreProperties>
</file>